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45"/>
        <w:gridCol w:w="3750"/>
        <w:gridCol w:w="3930"/>
        <w:gridCol w:w="3735"/>
      </w:tblGrid>
      <w:tr w:rsidR="00D51A97" w:rsidTr="00A31011">
        <w:trPr>
          <w:trHeight w:val="1139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Autumn</w:t>
            </w:r>
          </w:p>
        </w:tc>
        <w:tc>
          <w:tcPr>
            <w:tcW w:w="3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Spring</w:t>
            </w:r>
          </w:p>
        </w:tc>
        <w:tc>
          <w:tcPr>
            <w:tcW w:w="37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Summer</w:t>
            </w:r>
          </w:p>
        </w:tc>
      </w:tr>
      <w:tr w:rsidR="00D51A97" w:rsidTr="00A31011">
        <w:trPr>
          <w:trHeight w:val="1139"/>
        </w:trPr>
        <w:tc>
          <w:tcPr>
            <w:tcW w:w="154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Kingfishers</w:t>
            </w:r>
          </w:p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(Year 3/4)</w:t>
            </w:r>
          </w:p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AUTUMN 1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Entertain (1-2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Fiction 1: Character Description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Y3 skills focus: 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mostly correct use of punctuation to start and end sentences (Capital letters and full stops etc.)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cohesion through use of nouns and pronouns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in use of all KS1 punctuation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Inform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Instructions: A guide to living in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the ??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Age (suggested link to History)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Year 3 focus: 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mostly correct use of punctuation to start and end sentences (Capital letters and full stops etc.)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structural devices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organise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writing (Headings,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eu</w:t>
            </w:r>
            <w:proofErr w:type="spellEnd"/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cohesion through use of nouns and pronouns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in use of all KS1 punctuation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Y4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Entertain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Fiction: (Narrative) Recount/Diary Entry (linked to class text e.g.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Rooftoppers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start of Matteo's journey from his perspective, or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HIstory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link - from the perspective of a Stone/Bronze/Iron Age child.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Y3 skills focus: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group related material into paragraphs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adverbials to convey time, place, cause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correct use of determiners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an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mostly correct use of punctuation to start and end sentences (Capital letters and full stops etc.)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 plus some Y3 words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correct use of ' of contraction and possession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 (simple and progressive past)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fronted adverbials.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paragraphs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organise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ideas 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Capital letters, KS1 punctuation and commas after fronted adverbials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(including use of conjunctions/prepositions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correct use of various determiners - some, one, each, the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from Y4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Entertain (2 weeks over HT)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Playscript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: Setting description and dialogue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(suggested link to Macbeth or another Shakespearean Story)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Y3 skills focus: 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setting and character description (Challenge - opening dialogue)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adverbials to convey time, place, cause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correct use of determiners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an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mostly correct use of punctuation to start and end sentences (Capital letters and full stops etc.)</w:t>
            </w:r>
          </w:p>
          <w:p w:rsidR="00D51A97" w:rsidRDefault="00D51A97" w:rsidP="00D51A97">
            <w:pPr>
              <w:numPr>
                <w:ilvl w:val="0"/>
                <w:numId w:val="1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 plus some Y3 words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setting description using adverbs, adjectives and sophisticated word choices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character description - brief, careful word choices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opening dialogue to progress simple plot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AUTUMN 2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Inform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Non-Fiction 1: Non-Chronological Report (suggested link to Geography (Volcanoes) or Shakespeare)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Y3 skills focus: 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group related material into paragraphs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headings and Subheadings to aid presentation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express time, place and cause using conjunctions (e.g. so, because)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 plus some Y3 words</w:t>
            </w:r>
          </w:p>
          <w:p w:rsidR="00D51A97" w:rsidRDefault="00D51A97" w:rsidP="00A31011">
            <w:pPr>
              <w:numPr>
                <w:ilvl w:val="0"/>
                <w:numId w:val="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mostly correct use of punctuation to start and end sentences (Capital letters and full stops etc.)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paragraphs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organise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ideas and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change of focus through time, place, topic or person requires a new paragraph.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create Cohesion through the use of nouns and pronouns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in use of all KS1 punctuation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from Y4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structural devices (Headings, bullet points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evidence of awareness of audience and purpose of text type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standard English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Persuade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Letter: To Father Christmas/ link to ethical Christmas practices: 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Y3 skills focus:</w:t>
            </w:r>
          </w:p>
          <w:p w:rsidR="00D51A97" w:rsidRDefault="00D51A97" w:rsidP="00D51A97">
            <w:pPr>
              <w:numPr>
                <w:ilvl w:val="0"/>
                <w:numId w:val="2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rhetorical questions</w:t>
            </w:r>
          </w:p>
          <w:p w:rsidR="00D51A97" w:rsidRDefault="00D51A97" w:rsidP="00D51A97">
            <w:pPr>
              <w:numPr>
                <w:ilvl w:val="0"/>
                <w:numId w:val="2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express time, place and cause using conjunctions (e.g. so, because)</w:t>
            </w:r>
          </w:p>
          <w:p w:rsidR="00D51A97" w:rsidRDefault="00D51A97" w:rsidP="00D51A97">
            <w:pPr>
              <w:numPr>
                <w:ilvl w:val="0"/>
                <w:numId w:val="2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D51A97">
            <w:pPr>
              <w:numPr>
                <w:ilvl w:val="0"/>
                <w:numId w:val="2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prepositions</w:t>
            </w:r>
          </w:p>
          <w:p w:rsidR="00D51A97" w:rsidRDefault="00D51A97" w:rsidP="00D51A97">
            <w:pPr>
              <w:numPr>
                <w:ilvl w:val="0"/>
                <w:numId w:val="2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present perfect form of tense</w:t>
            </w:r>
          </w:p>
          <w:p w:rsidR="00D51A97" w:rsidRDefault="00D51A97" w:rsidP="00D51A97">
            <w:pPr>
              <w:numPr>
                <w:ilvl w:val="0"/>
                <w:numId w:val="2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group related material in paragraphs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adverbials (therefore, however)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paragraphs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effective use of expanded noun phrases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structures, including fronted adverbials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correct use punctuation, including commas after fronted adverbials and 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apostrophes of possession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</w:rPr>
              <w:t>Purpose: To Entertain (short unit 1 week only)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Poetry -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Calligrams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(Christmas or Volcano themed)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Y3 skills focus:</w:t>
            </w:r>
          </w:p>
          <w:p w:rsidR="00D51A97" w:rsidRDefault="00D51A97" w:rsidP="00D51A97">
            <w:pPr>
              <w:numPr>
                <w:ilvl w:val="0"/>
                <w:numId w:val="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D51A97">
            <w:pPr>
              <w:numPr>
                <w:ilvl w:val="0"/>
                <w:numId w:val="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adjectives</w:t>
            </w:r>
          </w:p>
          <w:p w:rsidR="00D51A97" w:rsidRDefault="00D51A97" w:rsidP="00D51A97">
            <w:pPr>
              <w:numPr>
                <w:ilvl w:val="0"/>
                <w:numId w:val="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plan descriptive vocabulary</w:t>
            </w:r>
          </w:p>
          <w:p w:rsidR="00D51A97" w:rsidRDefault="00D51A97" w:rsidP="00D51A97">
            <w:pPr>
              <w:numPr>
                <w:ilvl w:val="0"/>
                <w:numId w:val="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(appropriate to the genre)</w:t>
            </w:r>
          </w:p>
          <w:p w:rsidR="00D51A97" w:rsidRDefault="00D51A97" w:rsidP="00D51A97">
            <w:pPr>
              <w:numPr>
                <w:ilvl w:val="0"/>
                <w:numId w:val="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read aloud to an audience</w:t>
            </w:r>
          </w:p>
          <w:p w:rsidR="00D51A97" w:rsidRDefault="00D51A97" w:rsidP="00D51A97">
            <w:pPr>
              <w:numPr>
                <w:ilvl w:val="0"/>
                <w:numId w:val="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spelling of KS1 spelling rules and common exception words plus some Y3 words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vocabulary clearly thematically linked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writing Engaging description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prepositions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read aloud to an audience 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repeating sounds (alliteration, rhyme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from Y4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lastRenderedPageBreak/>
              <w:t>SPRING 1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Fiction: Letter to parents (possibly linked to Volcano - explaining what's happening and </w:t>
            </w:r>
            <w:proofErr w:type="spellStart"/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it's</w:t>
            </w:r>
            <w:proofErr w:type="spellEnd"/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impact on locals))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Y3 skills focus: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prior learning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elements of letter writing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increased precision in joined handwriting 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introduce fronted adverbials (link to adverbs of cause, time and place)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 range of conjunctions to allow for more detailed and extended sentences.</w:t>
            </w:r>
            <w:bookmarkStart w:id="0" w:name="_GoBack"/>
            <w:bookmarkEnd w:id="0"/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Introduce subordinate Clauses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discuss writing with and of peers - suggest improvements</w:t>
            </w:r>
          </w:p>
          <w:p w:rsidR="00D51A97" w:rsidRDefault="00D51A97" w:rsidP="00D51A97">
            <w:pPr>
              <w:numPr>
                <w:ilvl w:val="0"/>
                <w:numId w:val="2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for spelling and punctuation errors (KS1 spellings correct, some Year 3 correct)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prior learning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extending range of sentences with more than one clause using wider range of conjunctions (</w:t>
            </w:r>
            <w:proofErr w:type="spellStart"/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when,if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,because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, although)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adverbial phrases (including fronted)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correct, plus some Year 4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standard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english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(e.g. irregular verbs, avoidance of slang.)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proofread and make suggestions for improvement both for accuracy and impact.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Recount - Newspaper report (linked to Volcanoes)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Common skills: choice and consistent use of variety of tenses taught to date.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Y3 skills focus:</w:t>
            </w:r>
          </w:p>
          <w:p w:rsidR="00D51A97" w:rsidRDefault="00D51A97" w:rsidP="00A31011">
            <w:pPr>
              <w:numPr>
                <w:ilvl w:val="0"/>
                <w:numId w:val="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appropriate structure for genre and within paragraph.</w:t>
            </w:r>
          </w:p>
          <w:p w:rsidR="00D51A97" w:rsidRDefault="00D51A97" w:rsidP="00A31011">
            <w:pPr>
              <w:numPr>
                <w:ilvl w:val="0"/>
                <w:numId w:val="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introduce direct speech - some use of appropriate punctuation</w:t>
            </w:r>
          </w:p>
          <w:p w:rsidR="00D51A97" w:rsidRDefault="00D51A97" w:rsidP="00A31011">
            <w:pPr>
              <w:numPr>
                <w:ilvl w:val="0"/>
                <w:numId w:val="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coordinating and subordinating conjunctions</w:t>
            </w:r>
          </w:p>
          <w:p w:rsidR="00D51A97" w:rsidRDefault="00D51A97" w:rsidP="00A31011">
            <w:pPr>
              <w:numPr>
                <w:ilvl w:val="0"/>
                <w:numId w:val="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recap subordinate clauses</w:t>
            </w:r>
          </w:p>
          <w:p w:rsidR="00D51A97" w:rsidRDefault="00D51A97" w:rsidP="00A31011">
            <w:pPr>
              <w:numPr>
                <w:ilvl w:val="0"/>
                <w:numId w:val="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discuss writing with and of peers - suggest improvements</w:t>
            </w:r>
          </w:p>
          <w:p w:rsidR="00D51A97" w:rsidRDefault="00D51A97" w:rsidP="00A31011">
            <w:pPr>
              <w:numPr>
                <w:ilvl w:val="0"/>
                <w:numId w:val="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for spelling and punctuation errors (KS1 spellings correct, some Year 3 correct)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including at the start of each new paragraph.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range of conjunctions, prepositions, adverbial phrases.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direct speech (correctly punctuated)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reported speech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devices including paragraphs.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prior learning appropriate to genre (range of punctuation, sentence types)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3 correct with some year 4 correct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Persuade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Script of TV or Radio Advert for Rainforest Alliance Food/product, or Rainforest charity plea for donations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focus: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3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ideas grouped together by theme in paragraphs (emerging skill)</w:t>
            </w:r>
          </w:p>
          <w:p w:rsidR="00D51A97" w:rsidRDefault="00D51A97" w:rsidP="00D51A97">
            <w:pPr>
              <w:numPr>
                <w:ilvl w:val="0"/>
                <w:numId w:val="3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 choices to convey detailed descriptions</w:t>
            </w:r>
          </w:p>
          <w:p w:rsidR="00D51A97" w:rsidRDefault="00D51A97" w:rsidP="00D51A97">
            <w:pPr>
              <w:numPr>
                <w:ilvl w:val="0"/>
                <w:numId w:val="3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structural devices appropriate to the genre</w:t>
            </w:r>
          </w:p>
          <w:p w:rsidR="00D51A97" w:rsidRDefault="00D51A97" w:rsidP="00D51A97">
            <w:pPr>
              <w:numPr>
                <w:ilvl w:val="0"/>
                <w:numId w:val="3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most spellings taught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  KS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1 correct with some/many year 3 correct (including homophones)</w:t>
            </w:r>
          </w:p>
          <w:p w:rsidR="00D51A97" w:rsidRDefault="00D51A97" w:rsidP="00D51A97">
            <w:pPr>
              <w:numPr>
                <w:ilvl w:val="0"/>
                <w:numId w:val="3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to proofread own and peers' work and make suggestions for improvement in accuracy of spellings and punctuation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cohesion through use of pronouns and nouns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adverbials (however, therefore)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clear use of paragraphs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use of expanded noun phrases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prior learning appropriate to genre (range of punctuation, sentence types)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3 correct with some year 4 correct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precise use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 of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punctuation learned to date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and correct spelling and punctuation errors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verbally rehearse improvements for content in own and peers' work.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Spring 2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(2-3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Narrative: (Focus on Plot structure/Story Arc) - could link to adventure in a Rainforest, time travelling to Ancient Rome)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focus: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paragraphing (TIPTOP)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word choices to engage their audience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range of adverbs, adverbial phrases, conjunctions and prepositions.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punctuation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handwriting ascenders and descenders placed correctly when writing at speed/maintain legibility in long write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prior learning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most spellings taught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  KS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1 correct with some/many year 3 correct (including homophones)</w:t>
            </w:r>
          </w:p>
          <w:p w:rsidR="00D51A97" w:rsidRDefault="00D51A97" w:rsidP="00D51A97">
            <w:pPr>
              <w:numPr>
                <w:ilvl w:val="0"/>
                <w:numId w:val="1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to proofread own and peers' work and make suggestions for improvement in accuracy of spellings and punctuation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paragraphs are cohesive and reflect understanding of TIPTOP.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fronted adverbials (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including ,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based on prior learning.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3 correct with some year 4 correct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inclusion of direct speech to convey character and advance the action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precise use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 of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punctuation learned to date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and correct spelling and punctuation errors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verbally rehearse improvements for content in own and peers' work.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(short unit - 1 week)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Lyrical Poem: Easter/Spring themed (humorous/ ode?)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Y3 skills focus:</w:t>
            </w:r>
          </w:p>
          <w:p w:rsidR="00D51A97" w:rsidRDefault="00D51A97" w:rsidP="00D51A97">
            <w:pPr>
              <w:numPr>
                <w:ilvl w:val="0"/>
                <w:numId w:val="3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grouping of ideas into verses</w:t>
            </w:r>
          </w:p>
          <w:p w:rsidR="00D51A97" w:rsidRDefault="00D51A97" w:rsidP="00D51A97">
            <w:pPr>
              <w:numPr>
                <w:ilvl w:val="0"/>
                <w:numId w:val="3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rhyme</w:t>
            </w:r>
          </w:p>
          <w:p w:rsidR="00D51A97" w:rsidRDefault="00D51A97" w:rsidP="00D51A97">
            <w:pPr>
              <w:numPr>
                <w:ilvl w:val="0"/>
                <w:numId w:val="3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vocabulary choices</w:t>
            </w:r>
          </w:p>
          <w:p w:rsidR="00D51A97" w:rsidRDefault="00D51A97" w:rsidP="00D51A97">
            <w:pPr>
              <w:numPr>
                <w:ilvl w:val="0"/>
                <w:numId w:val="3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most spellings taught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  KS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1 correct with some/many year 3 correct (including homophones)</w:t>
            </w:r>
          </w:p>
          <w:p w:rsidR="00D51A97" w:rsidRDefault="00D51A97" w:rsidP="00D51A97">
            <w:pPr>
              <w:numPr>
                <w:ilvl w:val="0"/>
                <w:numId w:val="3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to proofread own and peers' work and make suggestions for improvement in accuracy of spellings and punctuation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vocabulary clearly thematically linked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writing Engaging description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prepositions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read aloud to an audience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repeating sounds (alliteration, rhyme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) 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many from Y4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for improvement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for accuracy in spelling and punctuation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i/>
                <w:iCs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lastRenderedPageBreak/>
              <w:t>SUMMER 1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Character description (linked to class text)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focus: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punctuation learned to date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deepen understanding of use of paragraphs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vocabulary choices and accuracy of spelling in new or ambitious words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use of conjunctions, prepositions and expanded noun phrases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use of subordinate clauses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proofreading and editing skills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a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adverbial.)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Letter - linked to class text or topic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focus: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appropriate to genre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punctuation learned to date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deepen understanding of use of paragraphs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vocabulary choices and accuracy of spelling in new or ambitious words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use of conjunctions, prepositions and expanded noun phrases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use of subordinate clauses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proofreading and editing skills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appropriate to genre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consolidate the range of punctuation learned to date (including possessive 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apostrophe, commas in lists, comma after fronted adverbial.)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consideration of level of formality (who is being written to - if formal - don't use slang or contractions)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Poetry - Haiku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syllables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rhyme and rhythm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sophisticated word choices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presentation and handwriting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drafting and redrafting (opportunity to write and rewrite versus plan then write)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</w:t>
            </w:r>
          </w:p>
          <w:p w:rsidR="00D51A97" w:rsidRDefault="00D51A97" w:rsidP="00D51A97">
            <w:pPr>
              <w:numPr>
                <w:ilvl w:val="0"/>
                <w:numId w:val="13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as year 3 plus precise use of punctuation to ensure clarity of meaning</w:t>
            </w:r>
          </w:p>
          <w:p w:rsidR="00D51A97" w:rsidRDefault="00D51A97" w:rsidP="00D51A97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mostly correct to end of LKS2.</w:t>
            </w:r>
          </w:p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SUMMER 2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Recount (interview style or imaginative) - linked to class text or topic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Year 3 skills focus: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appropriate to genre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punctuation learned to date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deepen understanding of use of paragraphs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vocabulary choices and accuracy of spelling in new or ambitious words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use of conjunctions, prepositions and expanded noun phrases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use of subordinate clauses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proofreading and editing skills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appropriate to genre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adverbial.)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consideration of level of formality (who is being written to - if formal - don't use slang or contractions)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Non-fiction: Information Text (linked to topic or class text)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focus: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devices to structure writing (Headings/Subheadings/Bullet points)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punctuation learned to date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deepen understanding of use of paragraphs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vocabulary choices and accuracy of spelling in new or ambitious words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use of conjunctions, prepositions and expanded noun phrases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use of subordinate clauses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proofreading and editing skills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devices and features of genre used appropriately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adverbial, colon with bullet point list)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audience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appropriate tense and person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Narrative:story</w:t>
            </w:r>
            <w:proofErr w:type="spellEnd"/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linked to class text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3 skills focus: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some use of paragraphs to group ideas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punctuation learned to date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deepen understanding of use of paragraphs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some evidence of dialogue (may or may not include correct use of inverted commas)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vocabulary choices and accuracy of spelling in new or ambitious words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use of conjunctions, prepositions and expanded noun phrases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develop use of subordinate clauses</w:t>
            </w:r>
          </w:p>
          <w:p w:rsidR="00D51A97" w:rsidRDefault="00D51A97" w:rsidP="00D51A97">
            <w:pPr>
              <w:numPr>
                <w:ilvl w:val="0"/>
                <w:numId w:val="3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proofreading and editing skills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paragraphs used correctly (TIPTOP)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a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consolidate the range of punctuation learned to date (including possessive 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apostrophe, commas in lists, comma after fronted adverbial, colon with bullet point list)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dialogue with evidence of correct use of inverted comma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audience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appropriate tense and person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</w:tc>
      </w:tr>
      <w:tr w:rsidR="00D51A97" w:rsidTr="00A31011">
        <w:tc>
          <w:tcPr>
            <w:tcW w:w="15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</w:tr>
      <w:tr w:rsidR="00D51A97" w:rsidTr="00A31011">
        <w:trPr>
          <w:trHeight w:val="765"/>
        </w:trPr>
        <w:tc>
          <w:tcPr>
            <w:tcW w:w="15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ind w:left="425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259B4394" wp14:editId="507C3A44">
                  <wp:extent cx="584400" cy="710447"/>
                  <wp:effectExtent l="12700" t="12700" r="12700" b="12700"/>
                  <wp:docPr id="86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5"/>
                          <a:srcRect l="13559" r="13135" b="96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400" cy="710447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48D410B4" wp14:editId="0A91A69B">
                  <wp:extent cx="475613" cy="725511"/>
                  <wp:effectExtent l="12700" t="12700" r="12700" b="12700"/>
                  <wp:docPr id="87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3" cy="72551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10B13A4A" wp14:editId="7A15E246">
                  <wp:extent cx="517433" cy="656126"/>
                  <wp:effectExtent l="0" t="0" r="0" b="0"/>
                  <wp:docPr id="8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433" cy="6561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34969CE1" wp14:editId="110D2A8C">
                  <wp:extent cx="531538" cy="806471"/>
                  <wp:effectExtent l="12700" t="12700" r="12700" b="12700"/>
                  <wp:docPr id="89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538" cy="80647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41260949" wp14:editId="6B3F19D9">
                  <wp:extent cx="616286" cy="582517"/>
                  <wp:effectExtent l="0" t="0" r="0" b="0"/>
                  <wp:docPr id="9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86" cy="5825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6ECF7BFC" wp14:editId="28D470F4">
                  <wp:extent cx="497049" cy="742506"/>
                  <wp:effectExtent l="0" t="0" r="0" b="0"/>
                  <wp:docPr id="9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049" cy="7425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78FE0499" wp14:editId="4403581E">
                  <wp:extent cx="546189" cy="611211"/>
                  <wp:effectExtent l="12700" t="12700" r="12700" b="12700"/>
                  <wp:docPr id="74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89" cy="61121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4F585E86" wp14:editId="0C2F1C8A">
                  <wp:extent cx="543205" cy="673269"/>
                  <wp:effectExtent l="0" t="0" r="0" b="0"/>
                  <wp:docPr id="7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205" cy="6732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06669627" wp14:editId="289B1C9A">
                  <wp:extent cx="976313" cy="874436"/>
                  <wp:effectExtent l="0" t="0" r="0" b="0"/>
                  <wp:docPr id="76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8744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59264" behindDoc="0" locked="0" layoutInCell="1" hidden="0" allowOverlap="1" wp14:anchorId="61A50FE4" wp14:editId="145F96C4">
                  <wp:simplePos x="0" y="0"/>
                  <wp:positionH relativeFrom="column">
                    <wp:posOffset>1009654</wp:posOffset>
                  </wp:positionH>
                  <wp:positionV relativeFrom="paragraph">
                    <wp:posOffset>47630</wp:posOffset>
                  </wp:positionV>
                  <wp:extent cx="738188" cy="1135063"/>
                  <wp:effectExtent l="0" t="0" r="0" b="0"/>
                  <wp:wrapSquare wrapText="bothSides" distT="114300" distB="114300" distL="114300" distR="114300"/>
                  <wp:docPr id="132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188" cy="11350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32279720" wp14:editId="33DD69C3">
                  <wp:extent cx="842299" cy="1295844"/>
                  <wp:effectExtent l="0" t="0" r="0" b="0"/>
                  <wp:docPr id="77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299" cy="12958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502F2E16" wp14:editId="3D07F070">
                  <wp:extent cx="832981" cy="1257045"/>
                  <wp:effectExtent l="12700" t="12700" r="12700" b="12700"/>
                  <wp:docPr id="78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981" cy="125704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749FC87C" wp14:editId="30DB280C">
                  <wp:extent cx="981613" cy="792841"/>
                  <wp:effectExtent l="0" t="0" r="0" b="0"/>
                  <wp:docPr id="79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613" cy="7928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629C1685" wp14:editId="1918D512">
                  <wp:extent cx="728663" cy="1076920"/>
                  <wp:effectExtent l="0" t="0" r="0" b="0"/>
                  <wp:docPr id="8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63" cy="10769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60288" behindDoc="0" locked="0" layoutInCell="1" hidden="0" allowOverlap="1" wp14:anchorId="68B2C477" wp14:editId="2D27FA86">
                  <wp:simplePos x="0" y="0"/>
                  <wp:positionH relativeFrom="column">
                    <wp:posOffset>2019300</wp:posOffset>
                  </wp:positionH>
                  <wp:positionV relativeFrom="paragraph">
                    <wp:posOffset>171450</wp:posOffset>
                  </wp:positionV>
                  <wp:extent cx="842963" cy="1317129"/>
                  <wp:effectExtent l="0" t="0" r="0" b="0"/>
                  <wp:wrapSquare wrapText="bothSides" distT="114300" distB="114300" distL="114300" distR="114300"/>
                  <wp:docPr id="145" name="image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13171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1A97" w:rsidTr="00A31011">
        <w:trPr>
          <w:trHeight w:val="1125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Autumn</w:t>
            </w:r>
          </w:p>
        </w:tc>
        <w:tc>
          <w:tcPr>
            <w:tcW w:w="3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Spring</w:t>
            </w:r>
          </w:p>
        </w:tc>
        <w:tc>
          <w:tcPr>
            <w:tcW w:w="37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Summer</w:t>
            </w:r>
          </w:p>
        </w:tc>
      </w:tr>
      <w:tr w:rsidR="00D51A97" w:rsidTr="00A31011">
        <w:trPr>
          <w:trHeight w:val="3210"/>
        </w:trPr>
        <w:tc>
          <w:tcPr>
            <w:tcW w:w="154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lastRenderedPageBreak/>
              <w:t>Skylarks</w:t>
            </w:r>
          </w:p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(Year 4/5)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Autumn 1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Fiction: Setting Description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cohesion through use of nouns and pronouns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focus:</w:t>
            </w:r>
          </w:p>
          <w:p w:rsidR="00D51A97" w:rsidRDefault="00D51A97" w:rsidP="00D51A97">
            <w:pPr>
              <w:numPr>
                <w:ilvl w:val="0"/>
                <w:numId w:val="2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(including use of conjunctions/prepositions)</w:t>
            </w:r>
          </w:p>
          <w:p w:rsidR="00D51A97" w:rsidRDefault="00D51A97" w:rsidP="00D51A97">
            <w:pPr>
              <w:numPr>
                <w:ilvl w:val="0"/>
                <w:numId w:val="2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adverbs</w:t>
            </w:r>
          </w:p>
          <w:p w:rsidR="00D51A97" w:rsidRDefault="00D51A97" w:rsidP="00D51A97">
            <w:pPr>
              <w:numPr>
                <w:ilvl w:val="0"/>
                <w:numId w:val="2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D51A97">
            <w:pPr>
              <w:numPr>
                <w:ilvl w:val="0"/>
                <w:numId w:val="2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Year 4 spelled correctly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Instructions: A guide to living in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the ??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Age (suggested link to History)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paragraphs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organise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ideas and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change of focus through time, place, topic or person requires a new paragraph.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structural devices (Headings, bullet points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create Cohesion through the use of nouns and pronouns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introduce fronted adverbials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from Y4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focus:</w:t>
            </w:r>
          </w:p>
          <w:p w:rsidR="00D51A97" w:rsidRDefault="00D51A97" w:rsidP="00A31011">
            <w:pPr>
              <w:numPr>
                <w:ilvl w:val="0"/>
                <w:numId w:val="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appropriate structural devices</w:t>
            </w:r>
          </w:p>
          <w:p w:rsidR="00D51A97" w:rsidRDefault="00D51A97" w:rsidP="00A31011">
            <w:pPr>
              <w:numPr>
                <w:ilvl w:val="0"/>
                <w:numId w:val="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relative Clauses</w:t>
            </w:r>
          </w:p>
          <w:p w:rsidR="00D51A97" w:rsidRDefault="00D51A97" w:rsidP="00A31011">
            <w:pPr>
              <w:numPr>
                <w:ilvl w:val="0"/>
                <w:numId w:val="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(including use of conjunctions/prepositions/fronted adverbials</w:t>
            </w:r>
          </w:p>
          <w:p w:rsidR="00D51A97" w:rsidRDefault="00D51A97" w:rsidP="00A31011">
            <w:pPr>
              <w:numPr>
                <w:ilvl w:val="0"/>
                <w:numId w:val="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precision of punctuation including commas after fronted adverbials.</w:t>
            </w:r>
          </w:p>
          <w:p w:rsidR="00D51A97" w:rsidRDefault="00D51A97" w:rsidP="00A31011">
            <w:pPr>
              <w:numPr>
                <w:ilvl w:val="0"/>
                <w:numId w:val="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Year 4 spelled correctly and some year 5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Fiction: (Narrative) Recount/Diary Entry (linked to class text e.g.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Rooftoppers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start of Matteo's journey from his perspective, or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HIstory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link - from the perspective of a Stone/Bronze/Iron Age child.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correct use of ' of contraction and possession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 (simple and progressive past)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fronted adverbials.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paragraphs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organise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ideas 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Capital letters, KS1 punctuation and commas after fronted adverbials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(including use of conjunctions/prepositions</w:t>
            </w:r>
          </w:p>
          <w:p w:rsidR="00D51A97" w:rsidRDefault="00D51A97" w:rsidP="00D51A97">
            <w:pPr>
              <w:numPr>
                <w:ilvl w:val="0"/>
                <w:numId w:val="1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from Y4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focus:</w:t>
            </w:r>
          </w:p>
          <w:p w:rsidR="00D51A97" w:rsidRDefault="00D51A97" w:rsidP="00D51A97">
            <w:pPr>
              <w:numPr>
                <w:ilvl w:val="0"/>
                <w:numId w:val="3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relative Clauses use of range of parenthesis</w:t>
            </w:r>
          </w:p>
          <w:p w:rsidR="00D51A97" w:rsidRDefault="00D51A97" w:rsidP="00D51A97">
            <w:pPr>
              <w:numPr>
                <w:ilvl w:val="0"/>
                <w:numId w:val="3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(including use of conjunctions/prepositions/fronted adverbials</w:t>
            </w:r>
          </w:p>
          <w:p w:rsidR="00D51A97" w:rsidRDefault="00D51A97" w:rsidP="00D51A97">
            <w:pPr>
              <w:numPr>
                <w:ilvl w:val="0"/>
                <w:numId w:val="3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of punctuation including commas after fronted adverbials</w:t>
            </w:r>
          </w:p>
          <w:p w:rsidR="00D51A97" w:rsidRDefault="00D51A97" w:rsidP="00D51A97">
            <w:pPr>
              <w:numPr>
                <w:ilvl w:val="0"/>
                <w:numId w:val="3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commas for clarity of meaning (e.g. Let's eat Grandma! v Let's eat, Grandma.</w:t>
            </w:r>
          </w:p>
          <w:p w:rsidR="00D51A97" w:rsidRDefault="00D51A97" w:rsidP="00D51A97">
            <w:pPr>
              <w:numPr>
                <w:ilvl w:val="0"/>
                <w:numId w:val="3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write consistently in the appropriate person</w:t>
            </w:r>
          </w:p>
          <w:p w:rsidR="00D51A97" w:rsidRDefault="00D51A97" w:rsidP="00D51A97">
            <w:pPr>
              <w:numPr>
                <w:ilvl w:val="0"/>
                <w:numId w:val="3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Year 4 spelled correctly and some year 5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lastRenderedPageBreak/>
              <w:t>Purpose: To Entertain (2 weeks over HT)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Playscript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: Setting description and dialogue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(suggested link to Macbeth or another Shakespearean Story)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setting description using adverbs, adjectives and sophisticated word choices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Character description - brief, careful word choices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opening dialogue to progress simple plot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focus: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setting and character Descriptions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opening dialogue to convey character and progress the narrative/advance action</w:t>
            </w:r>
          </w:p>
          <w:p w:rsidR="00D51A97" w:rsidRDefault="00D51A97" w:rsidP="00D51A97">
            <w:pPr>
              <w:numPr>
                <w:ilvl w:val="0"/>
                <w:numId w:val="2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parenthesis(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 to distinguish between spoken lines and stage directions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AUTUMN 2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Non-Fiction 1: Non-Chronological Report (suggested link to Geography (Volcanoes) or Shakespeare)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paragraphs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organise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ideas and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recognise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change of focus through time, place, topic or person requires a new paragraph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create Cohesion through the use of nouns and pronouns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in use of all KS1 punctuation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most words to Y3 spelled correctly and some from Y4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structural devices (Headings, bullet points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evidence of awareness of audience and purpose of text type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standard English</w:t>
            </w:r>
          </w:p>
          <w:p w:rsidR="00D51A97" w:rsidRDefault="00D51A97" w:rsidP="00D51A97">
            <w:pPr>
              <w:numPr>
                <w:ilvl w:val="0"/>
                <w:numId w:val="2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 words to Y3 correctly, some Y4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focus: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relative clauses and use of Parenthesis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colons and semicolons for descriptive lists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devices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3rd person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formal tone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 words to Year 4 correctly and some Y5 words</w:t>
            </w:r>
          </w:p>
          <w:p w:rsidR="00D51A97" w:rsidRDefault="00D51A97" w:rsidP="00D51A97">
            <w:pPr>
              <w:numPr>
                <w:ilvl w:val="0"/>
                <w:numId w:val="3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some use of Modal verbs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Persuade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Letter: To Father Christmas/ link to ethical Christmas practices: 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adverbials (therefore, however)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paragraphs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use of expanded noun phrases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structures, including fronted adverbials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correct use punctuation, including commas after fronted adverbials and </w:t>
            </w:r>
          </w:p>
          <w:p w:rsidR="00D51A97" w:rsidRDefault="00D51A97" w:rsidP="00D51A97">
            <w:pPr>
              <w:numPr>
                <w:ilvl w:val="0"/>
                <w:numId w:val="1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apostrophes of possession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</w:t>
            </w:r>
          </w:p>
          <w:p w:rsidR="00D51A97" w:rsidRDefault="00D51A97" w:rsidP="00D51A97">
            <w:pPr>
              <w:numPr>
                <w:ilvl w:val="0"/>
                <w:numId w:val="2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explore Modal verbs and persuasive language</w:t>
            </w:r>
          </w:p>
          <w:p w:rsidR="00D51A97" w:rsidRDefault="00D51A97" w:rsidP="00D51A97">
            <w:pPr>
              <w:numPr>
                <w:ilvl w:val="0"/>
                <w:numId w:val="2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relative clauses (and use of relative pronouns</w:t>
            </w:r>
          </w:p>
          <w:p w:rsidR="00D51A97" w:rsidRDefault="00D51A97" w:rsidP="00D51A97">
            <w:pPr>
              <w:numPr>
                <w:ilvl w:val="0"/>
                <w:numId w:val="2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variety of sentence types</w:t>
            </w:r>
          </w:p>
          <w:p w:rsidR="00D51A97" w:rsidRDefault="00D51A97" w:rsidP="00D51A97">
            <w:pPr>
              <w:numPr>
                <w:ilvl w:val="0"/>
                <w:numId w:val="2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 words to Year 4 correctly and some Y5 words</w:t>
            </w:r>
          </w:p>
          <w:p w:rsidR="00D51A97" w:rsidRDefault="00D51A97" w:rsidP="00D51A97">
            <w:pPr>
              <w:numPr>
                <w:ilvl w:val="0"/>
                <w:numId w:val="24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use of punctuation is precise and aid clarity.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(1 week)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Poetry - Narrative Poem (Christmas or Volcano themed)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vocabulary clearly thematically linked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writing Engaging description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prepositions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read aloud to an audience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repeating sounds (alliteration, rhyme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) 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some from Y4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integrate dialogue into a poem to progress the narrative and convey character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punctuation to provide clarity to the reader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rhyming couplets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Year 4 spelled correctly and some year 5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word choices to engage reader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lastRenderedPageBreak/>
              <w:t>Autumn 2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Fiction: Letter to parents (linked to Holes - exposing what's happening at camp)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prior learning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extending range of sentences with more than one clause using wider range of conjunctions (</w:t>
            </w:r>
            <w:proofErr w:type="spellStart"/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when,if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,because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, although)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adverbial phrases (including fronted)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correct, plus some Year 4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of standard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english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(e.g. irregular verbs, avoidance of slang.)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and make suggestions for improvement both for accuracy and impact.</w:t>
            </w:r>
          </w:p>
          <w:p w:rsidR="00D51A97" w:rsidRDefault="00D51A97" w:rsidP="00D51A97">
            <w:pPr>
              <w:numPr>
                <w:ilvl w:val="0"/>
                <w:numId w:val="3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</w:t>
            </w:r>
          </w:p>
          <w:p w:rsidR="00D51A97" w:rsidRDefault="00D51A97" w:rsidP="00D51A97">
            <w:pPr>
              <w:numPr>
                <w:ilvl w:val="0"/>
                <w:numId w:val="4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introduction to selection of grammar and vocabulary to fit formal purpose of letter (fit for purpose/audience)</w:t>
            </w:r>
          </w:p>
          <w:p w:rsidR="00D51A97" w:rsidRDefault="00D51A97" w:rsidP="00D51A97">
            <w:pPr>
              <w:numPr>
                <w:ilvl w:val="0"/>
                <w:numId w:val="4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indication of degrees of possibility through word choice (e.g. perhaps, surely) and use of modal verbs</w:t>
            </w:r>
          </w:p>
          <w:p w:rsidR="00D51A97" w:rsidRDefault="00D51A97" w:rsidP="00D51A97">
            <w:pPr>
              <w:numPr>
                <w:ilvl w:val="0"/>
                <w:numId w:val="4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prior learning appropriate to genre (range of punctuation, sentence types)</w:t>
            </w:r>
          </w:p>
          <w:p w:rsidR="00D51A97" w:rsidRDefault="00D51A97" w:rsidP="00D51A97">
            <w:pPr>
              <w:numPr>
                <w:ilvl w:val="0"/>
                <w:numId w:val="4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4 correct with some year 5 correct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Narrative: Recount - Newspaper report (linked to Holes - </w:t>
            </w:r>
            <w:r>
              <w:rPr>
                <w:color w:val="0000FF"/>
                <w:sz w:val="16"/>
                <w:szCs w:val="16"/>
                <w:highlight w:val="white"/>
              </w:rPr>
              <w:t>Exposé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Common skills: choice and consistent use of variety of tenses taught to date.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including at the start of each new paragraph.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use of a range of conjunctions, prepositions, adverbial phrases.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direct speech (correctly punctuated)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reported speech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devices including paragraphs.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prior learning appropriate to genre (range of punctuation, sentence types)</w:t>
            </w:r>
          </w:p>
          <w:p w:rsidR="00D51A97" w:rsidRDefault="00D51A97" w:rsidP="00A31011">
            <w:pPr>
              <w:numPr>
                <w:ilvl w:val="0"/>
                <w:numId w:val="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3 correct with some year 4 correct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focus: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relative clauses (and use of relative pronouns)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punctuation including direct speech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parenthesis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colons and semi-colons in descriptive lists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prior learning appropriate to genre (range of punctuation, sentence types)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4 correct with some year 5 correct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ensure correct subject and object agreement when using singular and plural nouns, across past, present and future tense.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figurative language for effect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for accuracy</w:t>
            </w:r>
          </w:p>
          <w:p w:rsidR="00D51A97" w:rsidRDefault="00D51A97" w:rsidP="00D51A97">
            <w:pPr>
              <w:numPr>
                <w:ilvl w:val="0"/>
                <w:numId w:val="2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edit for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 improvement</w:t>
            </w:r>
            <w:proofErr w:type="gramEnd"/>
          </w:p>
          <w:p w:rsidR="00D51A97" w:rsidRDefault="00D51A97" w:rsidP="00A31011">
            <w:pPr>
              <w:ind w:left="72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Persuade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Script of Radio Advert - Own Chocolate Bar (linked to Charlie and the Chocolate Factory)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cohesion through use of pronouns and nouns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adverbials (however, therefore)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clear use of paragraphs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use of expanded noun phrases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consolidation of prior learning appropriate to genre (range of punctuation, sentence types)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3 correct with some year 4 correct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precise use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 of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punctuation learned to date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and correct spelling and punctuation errors</w:t>
            </w:r>
          </w:p>
          <w:p w:rsidR="00D51A97" w:rsidRDefault="00D51A97" w:rsidP="00D51A97">
            <w:pPr>
              <w:numPr>
                <w:ilvl w:val="0"/>
                <w:numId w:val="2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verbally rehearse improvements for content in own and peers' work.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</w:t>
            </w:r>
          </w:p>
          <w:p w:rsidR="00D51A97" w:rsidRDefault="00D51A97" w:rsidP="00D51A97">
            <w:pPr>
              <w:numPr>
                <w:ilvl w:val="0"/>
                <w:numId w:val="3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use of persuasive language including modal verbs</w:t>
            </w:r>
          </w:p>
          <w:p w:rsidR="00D51A97" w:rsidRDefault="00D51A97" w:rsidP="00D51A97">
            <w:pPr>
              <w:numPr>
                <w:ilvl w:val="0"/>
                <w:numId w:val="3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indicate degrees of possibility (through use of above)</w:t>
            </w:r>
          </w:p>
          <w:p w:rsidR="00D51A97" w:rsidRDefault="00D51A97" w:rsidP="00D51A97">
            <w:pPr>
              <w:numPr>
                <w:ilvl w:val="0"/>
                <w:numId w:val="3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Integrate Dialogue to convey character and advance the action</w:t>
            </w:r>
          </w:p>
          <w:p w:rsidR="00D51A97" w:rsidRDefault="00D51A97" w:rsidP="00D51A97">
            <w:pPr>
              <w:numPr>
                <w:ilvl w:val="0"/>
                <w:numId w:val="3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creation cohesion within paragraphs through use of adverbials</w:t>
            </w:r>
          </w:p>
          <w:p w:rsidR="00D51A97" w:rsidRDefault="00D51A97" w:rsidP="00D51A97">
            <w:pPr>
              <w:numPr>
                <w:ilvl w:val="0"/>
                <w:numId w:val="3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 for accuracy</w:t>
            </w:r>
          </w:p>
          <w:p w:rsidR="00D51A97" w:rsidRDefault="00D51A97" w:rsidP="00D51A97">
            <w:pPr>
              <w:numPr>
                <w:ilvl w:val="0"/>
                <w:numId w:val="3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edit for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 improvement</w:t>
            </w:r>
            <w:proofErr w:type="gramEnd"/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(2-3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(Focus on Plot structure/Story Arc) - design own character for Charlie and the Chocolate Factory - tell story of how they won a golden ticket and their ultimate downfall.))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create and describe character, setting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paragraphs are cohesive and reflect understanding of TIPTOP.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fronted adverbials (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including ,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structures based on prior learning.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spellings up to Year 3 correct with some year 4 correct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inclusion of direct speech and associated punctuation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 xml:space="preserve">precise use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 of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punctuation learned to date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continue to develop proofreading and editing skills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handwriting mostly joined when writing at speed</w:t>
            </w:r>
          </w:p>
          <w:p w:rsidR="00D51A97" w:rsidRDefault="00D51A97" w:rsidP="00D51A97">
            <w:pPr>
              <w:numPr>
                <w:ilvl w:val="0"/>
                <w:numId w:val="11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 words to Y3 correctly and many from Year 4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Year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5  skills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focus: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include direct speech to convey character and advance the action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create and describe character, setting and atmosphere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relative clauses 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parenthesis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continue to develop proofreading and editing skills to ensure accuracy in spelling and punctuation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handwriting joined when writing at speed</w:t>
            </w:r>
          </w:p>
          <w:p w:rsidR="00D51A97" w:rsidRDefault="00D51A97" w:rsidP="00A31011">
            <w:pPr>
              <w:numPr>
                <w:ilvl w:val="0"/>
                <w:numId w:val="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 words to year 4, with many from year 5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(short unit - 1 week)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Lyrical Poem: Easter/Spring themed (humorous/ ode?)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Y4 skills focus: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vocabulary clearly thematically linked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writing Engaging description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expanded Noun Phrases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prepositions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read aloud to an audience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use repeating sounds (alliteration, rhyme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) 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Y3 spelled correctly and many from Y4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for improvement</w:t>
            </w:r>
          </w:p>
          <w:p w:rsidR="00D51A97" w:rsidRDefault="00D51A97" w:rsidP="00A31011">
            <w:pPr>
              <w:numPr>
                <w:ilvl w:val="0"/>
                <w:numId w:val="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proofread for accuracy in spelling and punctuation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Y5 skills focus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punctuation to provide clarity to the reader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integration of repeating pattern, use of rhythm and repeated sounds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setting, character and atmosphere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Most words to Year 4 spelled correctly and some year 5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sophisticated word choices particularly nouns, verbs and descriptions</w:t>
            </w:r>
          </w:p>
          <w:p w:rsidR="00D51A97" w:rsidRDefault="00D51A97" w:rsidP="00D51A97">
            <w:pPr>
              <w:numPr>
                <w:ilvl w:val="0"/>
                <w:numId w:val="2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figurative language (metaphor and simile)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lastRenderedPageBreak/>
              <w:t>SUMMER 1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Character description (linked to class text)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adverbial.)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focus: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types, include use of figurative language, relative clauses, adverbials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vocabulary choices (use of thesaurus to aid with ambitious choices)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character, setting and atmosphere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editing for improvement through redrafting.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proofreading for punctuation and spelling errors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lastRenderedPageBreak/>
              <w:t>Purpose: to inform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Letter - linked to class text or topic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appropriate to genre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a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adverbial.)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consideration of level of formality (who is being written to - if formal - don't use slang or contractions)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focus: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appropriate structures for genre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types, include use of figurative language, relative clauses, adverbials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vocabulary choices (use of thesaurus to aid with ambitious choices)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character, setting and atmosphere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editing for improvement through redrafting.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consistency of use in tense and person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proofreading for punctuation and spelling errors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Poetry - Haiku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syllables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rhyme and rhythm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sophisticated word choices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presentation and handwriting</w:t>
            </w:r>
          </w:p>
          <w:p w:rsidR="00D51A97" w:rsidRDefault="00D51A97" w:rsidP="00D51A97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drafting and redrafting (opportunity to write and rewrite versus plan then write)</w:t>
            </w:r>
          </w:p>
          <w:p w:rsidR="00D51A97" w:rsidRDefault="00D51A97" w:rsidP="00D51A97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 to ensure clarity of meaning</w:t>
            </w:r>
          </w:p>
          <w:p w:rsidR="00D51A97" w:rsidRDefault="00D51A97" w:rsidP="00D51A97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spelling mostly correct to end of LKS2.</w:t>
            </w:r>
          </w:p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SUMMER 2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Recount (interview style or imaginative) - linked to class text or topic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structure appropriate to genre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a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adverbial.)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consideration of level of formality (who is being written to - if formal - don't use slang or contractions)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focus: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appropriate structures for genre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types, include use of figurative language, relative clauses, adverbials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 (including that associated with direct speech if used)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vocabulary choices (use of thesaurus to aid with ambitious choices)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character, setting and atmosphere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editing for improvement through redrafting.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consistency of use in tense and person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Non-fiction: Information Text (linked to topic or class text)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devices and features of genre used appropriately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consolidation of a variety of sentence structures including adverbial phrases, 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adverbial, colon with bullet point list)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audience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appropriate tense and person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focus: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appropriate structures for genre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types, include use of figurative language, relative clauses, adverbials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 (including colons and semicolons)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vocabulary choices (use of thesaurus to aid with ambitious choices)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character, setting and atmosphere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editing for improvement through redrafting.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consistency of use in tense and person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Narrative:story</w:t>
            </w:r>
            <w:proofErr w:type="spellEnd"/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linked to class text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4 skills focus: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paragraphs used correctly (TIPTOP)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consolidation of variety of sentence structures including adverbial phrases, coordinate and subordinate clauses, fronted adverbials, descriptive lists.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the range of punctuation learned to date (including possessive apostrophe, commas in lists, comma after fronted adverbial, colon with bullet point list)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dialogue with evidence of correct use of inverted comma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audience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appropriate tense and person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increasing accuracy in spellings from KS1 to end of year 4 including use of ' of contraction.</w:t>
            </w:r>
          </w:p>
          <w:p w:rsidR="00D51A97" w:rsidRDefault="00D51A97" w:rsidP="00D51A97">
            <w:pPr>
              <w:numPr>
                <w:ilvl w:val="0"/>
                <w:numId w:val="37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consolidate existing proofreading and editing skills and continue development</w:t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Year 5 skills focus: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spacing w:before="24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appropriate structures for genre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types, include use of figurative language, relative clauses, adverbials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dialogue to convey character and advance the action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 (including colons and semicolons, and that associated with direct speech)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vocabulary choices (use of thesaurus to aid with ambitious choices)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character, setting and atmosphere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editing for improvement through redrafting.</w:t>
            </w:r>
          </w:p>
          <w:p w:rsidR="00D51A97" w:rsidRDefault="00D51A97" w:rsidP="00D51A97">
            <w:pPr>
              <w:numPr>
                <w:ilvl w:val="0"/>
                <w:numId w:val="32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consistency of use in tense and person</w:t>
            </w:r>
          </w:p>
        </w:tc>
      </w:tr>
      <w:tr w:rsidR="00D51A97" w:rsidTr="00A31011">
        <w:trPr>
          <w:trHeight w:val="855"/>
        </w:trPr>
        <w:tc>
          <w:tcPr>
            <w:tcW w:w="15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</w:tr>
      <w:tr w:rsidR="00D51A97" w:rsidTr="00A31011">
        <w:trPr>
          <w:trHeight w:val="720"/>
        </w:trPr>
        <w:tc>
          <w:tcPr>
            <w:tcW w:w="15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b/>
                <w:bCs/>
                <w:color w:val="38761D"/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ind w:left="425"/>
              <w:rPr>
                <w:rFonts w:ascii="Trebuchet MS" w:eastAsia="Trebuchet MS" w:hAnsi="Trebuchet MS" w:cs="Trebuchet MS"/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71C2B2BB" wp14:editId="554F97C9">
                  <wp:extent cx="584400" cy="710447"/>
                  <wp:effectExtent l="12700" t="12700" r="12700" b="12700"/>
                  <wp:docPr id="81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5"/>
                          <a:srcRect l="13559" r="13135" b="96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400" cy="710447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697ECA91" wp14:editId="402E00A1">
                  <wp:extent cx="475613" cy="725511"/>
                  <wp:effectExtent l="12700" t="12700" r="12700" b="12700"/>
                  <wp:docPr id="104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3" cy="72551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3FDB062B" wp14:editId="508865C1">
                  <wp:extent cx="517433" cy="656126"/>
                  <wp:effectExtent l="0" t="0" r="0" b="0"/>
                  <wp:docPr id="105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433" cy="6561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1BB4778E" wp14:editId="755B3F46">
                  <wp:extent cx="531538" cy="806471"/>
                  <wp:effectExtent l="12700" t="12700" r="12700" b="12700"/>
                  <wp:docPr id="106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538" cy="80647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48976594" wp14:editId="7320B00F">
                  <wp:extent cx="616286" cy="582517"/>
                  <wp:effectExtent l="0" t="0" r="0" b="0"/>
                  <wp:docPr id="10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86" cy="5825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480F32B9" wp14:editId="0A19C60B">
                  <wp:extent cx="497049" cy="742506"/>
                  <wp:effectExtent l="0" t="0" r="0" b="0"/>
                  <wp:docPr id="10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049" cy="7425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19CF3784" wp14:editId="3D917A2D">
                  <wp:extent cx="546189" cy="611211"/>
                  <wp:effectExtent l="12700" t="12700" r="12700" b="12700"/>
                  <wp:docPr id="109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89" cy="61121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1108E52B" wp14:editId="1D4C6DC7">
                  <wp:extent cx="543205" cy="673269"/>
                  <wp:effectExtent l="0" t="0" r="0" b="0"/>
                  <wp:docPr id="11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205" cy="6732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61312" behindDoc="0" locked="0" layoutInCell="1" hidden="0" allowOverlap="1" wp14:anchorId="181C25E4" wp14:editId="0AE650F5">
                  <wp:simplePos x="0" y="0"/>
                  <wp:positionH relativeFrom="column">
                    <wp:posOffset>2481304</wp:posOffset>
                  </wp:positionH>
                  <wp:positionV relativeFrom="paragraph">
                    <wp:posOffset>1842253</wp:posOffset>
                  </wp:positionV>
                  <wp:extent cx="452396" cy="691397"/>
                  <wp:effectExtent l="0" t="0" r="0" b="0"/>
                  <wp:wrapSquare wrapText="bothSides" distT="114300" distB="114300" distL="114300" distR="114300"/>
                  <wp:docPr id="124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396" cy="6913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40BC722A" wp14:editId="187480B7">
                  <wp:extent cx="561975" cy="896315"/>
                  <wp:effectExtent l="12700" t="12700" r="12700" b="12700"/>
                  <wp:docPr id="111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89631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487A9C96" wp14:editId="22D5F17F">
                  <wp:extent cx="621165" cy="951405"/>
                  <wp:effectExtent l="12700" t="12700" r="12700" b="12700"/>
                  <wp:docPr id="112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165" cy="95140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049E6829" wp14:editId="4C0EAA43">
                  <wp:extent cx="842299" cy="1295844"/>
                  <wp:effectExtent l="0" t="0" r="0" b="0"/>
                  <wp:docPr id="103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299" cy="12958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69A69D1C" wp14:editId="37E63408">
                  <wp:extent cx="597319" cy="865680"/>
                  <wp:effectExtent l="12700" t="12700" r="12700" b="12700"/>
                  <wp:docPr id="94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319" cy="86568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1566F039" wp14:editId="291A81F7">
                  <wp:extent cx="709613" cy="824066"/>
                  <wp:effectExtent l="12700" t="12700" r="12700" b="12700"/>
                  <wp:docPr id="95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613" cy="824066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9900FF"/>
                <w:sz w:val="20"/>
                <w:szCs w:val="20"/>
                <w:lang w:val="en-GB"/>
              </w:rPr>
              <w:drawing>
                <wp:inline distT="114300" distB="114300" distL="114300" distR="114300" wp14:anchorId="78F8B09A" wp14:editId="779BF5E8">
                  <wp:extent cx="806369" cy="1200594"/>
                  <wp:effectExtent l="0" t="0" r="0" b="0"/>
                  <wp:docPr id="9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369" cy="12005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0000FF"/>
                <w:sz w:val="20"/>
                <w:szCs w:val="20"/>
                <w:lang w:val="en-GB"/>
              </w:rPr>
              <w:drawing>
                <wp:inline distT="114300" distB="114300" distL="114300" distR="114300" wp14:anchorId="3535D020" wp14:editId="6C7E256D">
                  <wp:extent cx="981613" cy="792841"/>
                  <wp:effectExtent l="0" t="0" r="0" b="0"/>
                  <wp:docPr id="97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613" cy="7928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A97" w:rsidTr="00A31011">
        <w:trPr>
          <w:trHeight w:val="750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Autumn</w:t>
            </w:r>
          </w:p>
        </w:tc>
        <w:tc>
          <w:tcPr>
            <w:tcW w:w="3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Spring</w:t>
            </w:r>
          </w:p>
        </w:tc>
        <w:tc>
          <w:tcPr>
            <w:tcW w:w="37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38761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FFFF"/>
                <w:sz w:val="20"/>
                <w:szCs w:val="20"/>
              </w:rPr>
              <w:t>Summer</w:t>
            </w:r>
          </w:p>
        </w:tc>
      </w:tr>
      <w:tr w:rsidR="00D51A97" w:rsidTr="00A31011">
        <w:trPr>
          <w:trHeight w:val="4275"/>
        </w:trPr>
        <w:tc>
          <w:tcPr>
            <w:tcW w:w="154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Owls</w:t>
            </w:r>
          </w:p>
          <w:p w:rsidR="00D51A97" w:rsidRDefault="00D51A97" w:rsidP="00A31011">
            <w:pPr>
              <w:ind w:left="120" w:right="12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(Year 6)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Autumn 1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AND inform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Short Fantasy Story (reader is the protagonist)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modal verbs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types and structure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fronted adverbials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dialogue to progress the narrative and convey character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of punctuation learned so far in KS1 and Y3-5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writing for purpose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Persuade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Narrative: Persuasive letter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Telymachus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to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Odyseus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(his father)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practice control of tone - explore how formal and informal differ - but write in an informal tone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modal verbs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types and structure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fronted adverbials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precision of punctuation learned so far in KS1 and Y3-5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paragraphs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structural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elements  of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letter to show awareness of genre and purpose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consistent use of tense (simple/perfect/ progressive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lastRenderedPageBreak/>
              <w:t>Purpose: To Entertain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Narrative: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Playscript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- missing scene from Harry Potter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devices appropriate to genre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dialogue to progress the narrative and convey character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setting description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Parenthesis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apostrophe's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of contraction (informal)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convey different levels of formality through speech (different characters)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range of punctuation from KS1 and 2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consistent use of tense (simple/perfect/ progressive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A31011">
            <w:pPr>
              <w:numPr>
                <w:ilvl w:val="0"/>
                <w:numId w:val="6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and inform (2 weeks - over HT)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Poetry: Remembrance Day Poems (narratives inspired by Flanders Fields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2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elements of poems (lines, Stanzas)</w:t>
            </w:r>
          </w:p>
          <w:p w:rsidR="00D51A97" w:rsidRDefault="00D51A97" w:rsidP="00D51A97">
            <w:pPr>
              <w:numPr>
                <w:ilvl w:val="0"/>
                <w:numId w:val="2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manipulation of sound (alliteration, assonance, rhyme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2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effective use of rhythm (syllables per line, repeating patterns)</w:t>
            </w:r>
          </w:p>
          <w:p w:rsidR="00D51A97" w:rsidRDefault="00D51A97" w:rsidP="00D51A97">
            <w:pPr>
              <w:numPr>
                <w:ilvl w:val="0"/>
                <w:numId w:val="2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figurative language (similes and metaphors)</w:t>
            </w:r>
          </w:p>
          <w:p w:rsidR="00D51A97" w:rsidRDefault="00D51A97" w:rsidP="00D51A97">
            <w:pPr>
              <w:numPr>
                <w:ilvl w:val="0"/>
                <w:numId w:val="2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Autumn 2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Mystery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passive voice to build suspense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 and structure (fronted adverbials, relative clauses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 xml:space="preserve">describe setting, character and </w:t>
            </w:r>
            <w:r>
              <w:rPr>
                <w:rFonts w:ascii="Trebuchet MS" w:eastAsia="Trebuchet MS" w:hAnsi="Trebuchet MS" w:cs="Trebuchet MS"/>
                <w:b/>
                <w:bCs/>
                <w:color w:val="0000FF"/>
                <w:sz w:val="16"/>
                <w:szCs w:val="16"/>
              </w:rPr>
              <w:t>ATMOSPHERE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dialogue to progress the narrative and convey character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consistent use of tense (simple/perfect/ progressive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figurative language (particularly metaphor)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semi-colon in place of full stop to demarcate two closely related sentences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discuss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Balanced Argument: Should tourists be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encourage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to visit Greece to view the Ancient Greek sites? 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modal Verbs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variety of sentence types and structure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describe setting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persuasive language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balanced argument for and against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figurative language (particularly metaphor)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semi-colon in place of full stop to demarcate two closely related sentences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consistent use of tense (simple/perfect/ progressive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(1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COLD WRITE - Christmas Themed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children to showcase knowledge</w:t>
            </w:r>
          </w:p>
          <w:p w:rsidR="00D51A97" w:rsidRDefault="00D51A97" w:rsidP="00A31011">
            <w:pPr>
              <w:ind w:left="72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dialogue, punctuation, passive voice, sentence types, character/setting and atmosphere description, tense, 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 xml:space="preserve">prepositions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(to inform tailoring of next terms writing unit focuses.)</w:t>
            </w:r>
          </w:p>
          <w:p w:rsidR="00D51A97" w:rsidRDefault="00D51A97" w:rsidP="00D51A97">
            <w:pPr>
              <w:numPr>
                <w:ilvl w:val="0"/>
                <w:numId w:val="1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identify gaps for recap in Spring term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lastRenderedPageBreak/>
              <w:t>Spring 1 (Theme of Flip the Genre running throughout this term to deepening of styles by genre and purpose of text)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(short unit 4-5 days)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Blackout Poetry - linked to The Little Mermaid and other traditional tales.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sophisticated word choices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presentation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understanding of thematic links (between illustration and word choices.)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(short unit 5 days)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Narrative Rhyming Poem - linked to The Jabberwocky.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children to write independent narrative poems "in the style of " The Jabberwocky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recap figurative language (metaphor and simile)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and  introduce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portmanteau words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sophisticated word choices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repetition (of sounds and whole words or phrases)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accurate use of full range of punctuation (including that associated with direct speech)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precise use of punctuation to avoid ambiguity (GD)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understanding of thematic links (between illustration and word choices.)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control of formality (GD)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audience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direct speech embedded within the poem to progress the narrative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vocabulary, spelled accurately - (hyphenated words - GD)</w:t>
            </w:r>
          </w:p>
          <w:p w:rsidR="00D51A97" w:rsidRDefault="00D51A97" w:rsidP="00D51A97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edit and Improve 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 (2 weeks)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Newspaper article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: :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Retell a familiar story but as an informative newspaper article.</w:t>
            </w:r>
            <w: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  <w:t xml:space="preserve"> (Previous </w:t>
            </w:r>
            <w:proofErr w:type="spellStart"/>
            <w:proofErr w:type="gramStart"/>
            <w: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  <w:t>years</w:t>
            </w:r>
            <w:proofErr w:type="spellEnd"/>
            <w:proofErr w:type="gramEnd"/>
            <w: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  <w:t xml:space="preserve"> model text was Three Little Pigs and Independent was </w:t>
            </w:r>
            <w:proofErr w:type="spellStart"/>
            <w: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  <w:t>MacBeth</w:t>
            </w:r>
            <w:proofErr w:type="spellEnd"/>
            <w: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  <w:t>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integration of speech to progress the narrative</w:t>
            </w:r>
          </w:p>
          <w:p w:rsidR="00D51A97" w:rsidRDefault="00D51A97" w:rsidP="00A31011">
            <w:pPr>
              <w:ind w:left="720"/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uUse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of structural devices appropriate to the genre (headings/sub headings/ columns/captions)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co-ordinating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subordinate clauses: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consistent use of tense (simple/perfect/ progressive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control of level of formality (formal tone unless quoting a member of the public in which case informal may demonstrate character description through choice of tone and slang/contractions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modal verbs and language to convey degrees of possibility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 associated with variety of sentences types including inverted commas and parenthesis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vocabulary, spelled accurately - (hyphenated words - GD)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(2 week)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>Narrative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: :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Spooky Story (link to Johnny and The Dead and/or The Curse of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Cogston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House (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Twinkl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ebook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) 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character/setting/atmosphere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dialogue to progress the narrative and convey character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co-ordinating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subordinate clauses: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passive voice to build suspense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 associated with variety of sentences types including inverted commas and parenthesis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vocabulary, spelled accurately - (hyphenated words - GD)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Spring 2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 xml:space="preserve"> (From this point on Sentence Stacking - more detailed planning, review of exemplars and increased time on editing and improving)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 xml:space="preserve">Purpose: To discuss 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i/>
                <w:iCs/>
                <w:color w:val="00FF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Essay/Argument: Evidence for and against The Wolf being the Victim in the Three Little Pigs. (Non-sentence stacking - use model texts to investigate effective persuasive arguments)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character/setting/atmosphere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balanced argument equal weight given to both sides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co-ordinating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subordinate clauses: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formal language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 associated with variety of sentences types Modal Verbs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(1 week)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Narrative: COLD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WRITE  Setting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or Character Description - (possible  link to class text, Desert life or life in WW2)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1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conscious choice of vocabulary</w:t>
            </w:r>
          </w:p>
          <w:p w:rsidR="00D51A97" w:rsidRDefault="00D51A97" w:rsidP="00D51A97">
            <w:pPr>
              <w:numPr>
                <w:ilvl w:val="0"/>
                <w:numId w:val="1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co-ordinating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subordinate clauses: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1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</w:t>
            </w:r>
          </w:p>
          <w:p w:rsidR="00D51A97" w:rsidRDefault="00D51A97" w:rsidP="00D51A97">
            <w:pPr>
              <w:numPr>
                <w:ilvl w:val="0"/>
                <w:numId w:val="1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Range of punctuation associated with variety of sentences types </w:t>
            </w:r>
          </w:p>
          <w:p w:rsidR="00D51A97" w:rsidRDefault="00D51A97" w:rsidP="00D51A97">
            <w:pPr>
              <w:numPr>
                <w:ilvl w:val="0"/>
                <w:numId w:val="1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conjunctions/prepositions</w:t>
            </w:r>
          </w:p>
          <w:p w:rsidR="00D51A97" w:rsidRDefault="00D51A97" w:rsidP="00D51A97">
            <w:pPr>
              <w:numPr>
                <w:ilvl w:val="0"/>
                <w:numId w:val="18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lastRenderedPageBreak/>
              <w:t>Summer 1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entertain (6/7 days)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Narrative: Diary (link to previous study such as day in the life of the heart/ a red blood cell/ a plant…)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characters/setting/atmosphere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fronted adverbials: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 associated with variety of sentences types including semi colons, colons and parenthesis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vocabulary, spelled accurately - (hyphenated words - GD)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 xml:space="preserve">Purpose: To </w:t>
            </w:r>
            <w:proofErr w:type="gramStart"/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entertain  (</w:t>
            </w:r>
            <w:proofErr w:type="gramEnd"/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7-8 days)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Narrative: Science Fiction Story (lots of short films on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youtube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that provide excellent stimulus for this) 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description of character/setting/atmosphere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dialogue to progress the narrative and convey character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co-ordinating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subordinate clauses: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consistent use of tense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passive voice to build suspense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 xml:space="preserve">modal Verbs to convey urgency/probability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 associated with variety of sentences types including inverted commas and parenthesis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vocabulary, spelled accurately - (hyphenated words - GD)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Persuade (6/7 days) (link to Geography and all research completed in Geography lessons))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FF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Letter - Factual, persuasive letter to Minister for Energy Security and Net Zero to suggest ways to achieve net zero </w:t>
            </w:r>
            <w:r>
              <w:rPr>
                <w:rFonts w:ascii="Trebuchet MS" w:eastAsia="Trebuchet MS" w:hAnsi="Trebuchet MS" w:cs="Trebuchet MS"/>
                <w:color w:val="00FF00"/>
                <w:sz w:val="16"/>
                <w:szCs w:val="16"/>
              </w:rPr>
              <w:t xml:space="preserve">(Could switch this out to write to the </w:t>
            </w:r>
            <w:proofErr w:type="spellStart"/>
            <w:r>
              <w:rPr>
                <w:rFonts w:ascii="Trebuchet MS" w:eastAsia="Trebuchet MS" w:hAnsi="Trebuchet MS" w:cs="Trebuchet MS"/>
                <w:color w:val="00FF00"/>
                <w:sz w:val="16"/>
                <w:szCs w:val="16"/>
              </w:rPr>
              <w:t>DfE</w:t>
            </w:r>
            <w:proofErr w:type="spellEnd"/>
            <w:r>
              <w:rPr>
                <w:rFonts w:ascii="Trebuchet MS" w:eastAsia="Trebuchet MS" w:hAnsi="Trebuchet MS" w:cs="Trebuchet MS"/>
                <w:color w:val="00FF00"/>
                <w:sz w:val="16"/>
                <w:szCs w:val="16"/>
              </w:rPr>
              <w:t xml:space="preserve"> to argue for or against SATs/ Social Media Ban/ anything else the class is particularly passionate AND KNOWLEDGEABLE about.)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plan, write and edit to improve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formal and </w:t>
            </w:r>
            <w:proofErr w:type="gram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persuasive  language</w:t>
            </w:r>
            <w:proofErr w:type="gram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modal Verbs), conscious ambitious word choices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structural elements appropriate to the genre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punctuation, used accurately (and for GD with precision to avoid ambiguity.)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awareness of the reader (show they are aware of the Minister being in a position of authority.)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consistent use of tense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ambitious vocabulary, spelled accurately - (hyphenated words - GD)</w:t>
            </w:r>
          </w:p>
          <w:p w:rsidR="00D51A97" w:rsidRDefault="00D51A97" w:rsidP="00D51A97">
            <w:pPr>
              <w:numPr>
                <w:ilvl w:val="0"/>
                <w:numId w:val="35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color w:val="FF00FF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color w:val="FF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FF"/>
                <w:sz w:val="16"/>
                <w:szCs w:val="16"/>
              </w:rPr>
              <w:t>Any days left before HT? **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b/>
                <w:bCs/>
                <w:color w:val="0000FF"/>
                <w:sz w:val="16"/>
                <w:szCs w:val="16"/>
                <w:u w:val="single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00"/>
                <w:sz w:val="16"/>
                <w:szCs w:val="16"/>
                <w:u w:val="single"/>
              </w:rPr>
              <w:t>Summer 2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Purpose: To inform (</w:t>
            </w:r>
            <w:proofErr w:type="gramStart"/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1  week</w:t>
            </w:r>
            <w:proofErr w:type="gramEnd"/>
            <w:r>
              <w:rPr>
                <w:rFonts w:ascii="Trebuchet MS" w:eastAsia="Trebuchet MS" w:hAnsi="Trebuchet MS" w:cs="Trebuchet MS"/>
                <w:color w:val="FF0000"/>
                <w:sz w:val="16"/>
                <w:szCs w:val="16"/>
              </w:rPr>
              <w:t>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lastRenderedPageBreak/>
              <w:t xml:space="preserve">Newspaper article: 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Sensationalise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any problems that arose at PGL (Tabloid rather than Broadsheet style.)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Integration of speech to progress the narrative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Use of structural devices appropriate to the genre (headings/sub headings/ columns/captions)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variety of sentence types: relative clauses: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co-ordinating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 and subordinate clauses: descriptive, complex, simple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consistent use of tense (simple/perfect/ progressive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 xml:space="preserve">control of level of formality (formal tone unless quoting a member of the public in which case informal may demonstrate character description through choice of tone and slang/contractions </w:t>
            </w:r>
            <w:proofErr w:type="spellStart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)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modal verbs and language to convey degrees of possibility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range of punctuation associated with variety of sentences types including inverted commas and parenthesis</w:t>
            </w:r>
          </w:p>
          <w:p w:rsidR="00D51A97" w:rsidRDefault="00D51A97" w:rsidP="00D51A97">
            <w:pPr>
              <w:numPr>
                <w:ilvl w:val="0"/>
                <w:numId w:val="9"/>
              </w:num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  <w:t>edit and Improve</w:t>
            </w:r>
          </w:p>
          <w:p w:rsidR="00D51A97" w:rsidRDefault="00D51A97" w:rsidP="00A31011">
            <w:pPr>
              <w:rPr>
                <w:rFonts w:ascii="Trebuchet MS" w:eastAsia="Trebuchet MS" w:hAnsi="Trebuchet MS" w:cs="Trebuchet MS"/>
                <w:color w:val="0000FF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  <w:t>**EDIT AND IMPROVE</w:t>
            </w: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</w:pPr>
          </w:p>
          <w:p w:rsidR="00D51A97" w:rsidRDefault="00D51A97" w:rsidP="00A31011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  <w:t xml:space="preserve">Revisit prior </w:t>
            </w:r>
            <w:proofErr w:type="gramStart"/>
            <w:r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  <w:t>a  prior</w:t>
            </w:r>
            <w:proofErr w:type="gramEnd"/>
            <w:r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  <w:t xml:space="preserve"> write (or three) and redraft to show development through the year. Select to showcase the full range of writing skills required at WA and GD.</w:t>
            </w:r>
          </w:p>
        </w:tc>
      </w:tr>
      <w:tr w:rsidR="00D51A97" w:rsidTr="00A31011">
        <w:trPr>
          <w:trHeight w:val="945"/>
        </w:trPr>
        <w:tc>
          <w:tcPr>
            <w:tcW w:w="15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b/>
                <w:bCs/>
                <w:color w:val="FF00FF"/>
                <w:sz w:val="16"/>
                <w:szCs w:val="16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FF00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FF00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color w:val="FF00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Suggested Texts</w:t>
            </w:r>
          </w:p>
        </w:tc>
      </w:tr>
      <w:tr w:rsidR="00D51A97" w:rsidTr="00A31011">
        <w:trPr>
          <w:trHeight w:val="801"/>
        </w:trPr>
        <w:tc>
          <w:tcPr>
            <w:tcW w:w="15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D1D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b/>
                <w:bCs/>
                <w:color w:val="FF00FF"/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color w:val="FF0000"/>
                <w:sz w:val="20"/>
                <w:szCs w:val="20"/>
                <w:highlight w:val="yellow"/>
                <w:u w:val="single"/>
              </w:rPr>
            </w:pP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color w:val="FF00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3E6EC394" wp14:editId="3A51DDB5">
                  <wp:extent cx="862013" cy="902191"/>
                  <wp:effectExtent l="12700" t="12700" r="12700" b="12700"/>
                  <wp:docPr id="98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90219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71B33388" wp14:editId="02CCCCE4">
                  <wp:extent cx="1062038" cy="1285898"/>
                  <wp:effectExtent l="0" t="0" r="0" b="0"/>
                  <wp:docPr id="99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038" cy="12858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color w:val="FF0000"/>
                <w:sz w:val="20"/>
                <w:szCs w:val="20"/>
                <w:highlight w:val="yellow"/>
                <w:u w:val="single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05DCEA46" wp14:editId="07142FB1">
                  <wp:extent cx="798493" cy="1226414"/>
                  <wp:effectExtent l="0" t="0" r="0" b="0"/>
                  <wp:docPr id="100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493" cy="12264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2C763C82" wp14:editId="4EFC200B">
                  <wp:extent cx="1051951" cy="1621516"/>
                  <wp:effectExtent l="0" t="0" r="0" b="0"/>
                  <wp:docPr id="101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951" cy="16215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3966309F" wp14:editId="20640973">
                  <wp:extent cx="899683" cy="1406546"/>
                  <wp:effectExtent l="12700" t="12700" r="12700" b="12700"/>
                  <wp:docPr id="102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683" cy="1406546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38CB3168" wp14:editId="66333833">
                  <wp:extent cx="955530" cy="1274039"/>
                  <wp:effectExtent l="12700" t="12700" r="12700" b="12700"/>
                  <wp:docPr id="9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530" cy="1274039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55FFD910" wp14:editId="5337212A">
                  <wp:extent cx="1100138" cy="1727031"/>
                  <wp:effectExtent l="0" t="0" r="0" b="0"/>
                  <wp:docPr id="93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17270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bCs/>
                <w:noProof/>
                <w:color w:val="FF00FF"/>
                <w:sz w:val="20"/>
                <w:szCs w:val="20"/>
                <w:lang w:val="en-GB"/>
              </w:rPr>
              <w:drawing>
                <wp:inline distT="114300" distB="114300" distL="114300" distR="114300" wp14:anchorId="050026BF" wp14:editId="71DB22BC">
                  <wp:extent cx="1003279" cy="1003279"/>
                  <wp:effectExtent l="12700" t="12700" r="12700" b="12700"/>
                  <wp:docPr id="113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279" cy="1003279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1A97" w:rsidRDefault="00D51A97" w:rsidP="00A31011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20"/>
                <w:szCs w:val="20"/>
              </w:rPr>
              <w:t>Link to Summer Performance, PGL, any class trips or experiences.</w:t>
            </w:r>
          </w:p>
        </w:tc>
      </w:tr>
    </w:tbl>
    <w:p w:rsidR="00D51A97" w:rsidRDefault="00D51A97" w:rsidP="00D51A97">
      <w:pPr>
        <w:spacing w:before="240" w:after="240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sz w:val="20"/>
          <w:szCs w:val="20"/>
        </w:rPr>
        <w:lastRenderedPageBreak/>
        <w:t xml:space="preserve"> </w:t>
      </w:r>
    </w:p>
    <w:p w:rsidR="006A459B" w:rsidRDefault="006A459B" w:rsidP="00D51A97"/>
    <w:sectPr w:rsidR="006A459B" w:rsidSect="00D51A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810"/>
    <w:multiLevelType w:val="multilevel"/>
    <w:tmpl w:val="05D64D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1358E3"/>
    <w:multiLevelType w:val="multilevel"/>
    <w:tmpl w:val="8AF6A2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3C3B26"/>
    <w:multiLevelType w:val="multilevel"/>
    <w:tmpl w:val="D7ECFC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CC64842"/>
    <w:multiLevelType w:val="multilevel"/>
    <w:tmpl w:val="BE58BB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2AB5D46"/>
    <w:multiLevelType w:val="multilevel"/>
    <w:tmpl w:val="3CB450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94401F6"/>
    <w:multiLevelType w:val="multilevel"/>
    <w:tmpl w:val="DF1008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B0412C8"/>
    <w:multiLevelType w:val="multilevel"/>
    <w:tmpl w:val="7C1474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B64066C"/>
    <w:multiLevelType w:val="multilevel"/>
    <w:tmpl w:val="18A61A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E16653A"/>
    <w:multiLevelType w:val="multilevel"/>
    <w:tmpl w:val="467440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02D1497"/>
    <w:multiLevelType w:val="multilevel"/>
    <w:tmpl w:val="35AC80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06A3079"/>
    <w:multiLevelType w:val="multilevel"/>
    <w:tmpl w:val="A1B427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0C609F6"/>
    <w:multiLevelType w:val="multilevel"/>
    <w:tmpl w:val="96E41D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1D52112"/>
    <w:multiLevelType w:val="multilevel"/>
    <w:tmpl w:val="D2C0BC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56419F6"/>
    <w:multiLevelType w:val="multilevel"/>
    <w:tmpl w:val="2BBA03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AD03B8C"/>
    <w:multiLevelType w:val="multilevel"/>
    <w:tmpl w:val="400A4D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D653FAA"/>
    <w:multiLevelType w:val="multilevel"/>
    <w:tmpl w:val="46DAAA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0A0290E"/>
    <w:multiLevelType w:val="multilevel"/>
    <w:tmpl w:val="5F1402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1CB6386"/>
    <w:multiLevelType w:val="multilevel"/>
    <w:tmpl w:val="987EC8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7B730D1"/>
    <w:multiLevelType w:val="multilevel"/>
    <w:tmpl w:val="0B5645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0B35344"/>
    <w:multiLevelType w:val="multilevel"/>
    <w:tmpl w:val="1A3252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47C097B"/>
    <w:multiLevelType w:val="multilevel"/>
    <w:tmpl w:val="D7DA7A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73E4CA8"/>
    <w:multiLevelType w:val="multilevel"/>
    <w:tmpl w:val="171C12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B013CDB"/>
    <w:multiLevelType w:val="multilevel"/>
    <w:tmpl w:val="C4C8CE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E943F83"/>
    <w:multiLevelType w:val="multilevel"/>
    <w:tmpl w:val="8982DE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FBD49AA"/>
    <w:multiLevelType w:val="multilevel"/>
    <w:tmpl w:val="602E36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40D3E82"/>
    <w:multiLevelType w:val="multilevel"/>
    <w:tmpl w:val="A27632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5945F85"/>
    <w:multiLevelType w:val="multilevel"/>
    <w:tmpl w:val="8AFE9C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70D54C2"/>
    <w:multiLevelType w:val="multilevel"/>
    <w:tmpl w:val="AB880E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570E09C6"/>
    <w:multiLevelType w:val="multilevel"/>
    <w:tmpl w:val="1F02D2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AEB2F94"/>
    <w:multiLevelType w:val="multilevel"/>
    <w:tmpl w:val="0C00BB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C197433"/>
    <w:multiLevelType w:val="multilevel"/>
    <w:tmpl w:val="58705B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DF00857"/>
    <w:multiLevelType w:val="multilevel"/>
    <w:tmpl w:val="440CCE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5E966249"/>
    <w:multiLevelType w:val="multilevel"/>
    <w:tmpl w:val="980811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FF21CBD"/>
    <w:multiLevelType w:val="multilevel"/>
    <w:tmpl w:val="74D46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5B47AA4"/>
    <w:multiLevelType w:val="multilevel"/>
    <w:tmpl w:val="859AE2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A352FC2"/>
    <w:multiLevelType w:val="multilevel"/>
    <w:tmpl w:val="B09E1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F2E0EF1"/>
    <w:multiLevelType w:val="multilevel"/>
    <w:tmpl w:val="C34CD3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753E2A0E"/>
    <w:multiLevelType w:val="multilevel"/>
    <w:tmpl w:val="0CF687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5D41F04"/>
    <w:multiLevelType w:val="multilevel"/>
    <w:tmpl w:val="2A94BF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B7169D2"/>
    <w:multiLevelType w:val="multilevel"/>
    <w:tmpl w:val="CA12D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20"/>
  </w:num>
  <w:num w:numId="3">
    <w:abstractNumId w:val="5"/>
  </w:num>
  <w:num w:numId="4">
    <w:abstractNumId w:val="29"/>
  </w:num>
  <w:num w:numId="5">
    <w:abstractNumId w:val="18"/>
  </w:num>
  <w:num w:numId="6">
    <w:abstractNumId w:val="19"/>
  </w:num>
  <w:num w:numId="7">
    <w:abstractNumId w:val="2"/>
  </w:num>
  <w:num w:numId="8">
    <w:abstractNumId w:val="14"/>
  </w:num>
  <w:num w:numId="9">
    <w:abstractNumId w:val="8"/>
  </w:num>
  <w:num w:numId="10">
    <w:abstractNumId w:val="32"/>
  </w:num>
  <w:num w:numId="11">
    <w:abstractNumId w:val="24"/>
  </w:num>
  <w:num w:numId="12">
    <w:abstractNumId w:val="23"/>
  </w:num>
  <w:num w:numId="13">
    <w:abstractNumId w:val="36"/>
  </w:num>
  <w:num w:numId="14">
    <w:abstractNumId w:val="7"/>
  </w:num>
  <w:num w:numId="15">
    <w:abstractNumId w:val="0"/>
  </w:num>
  <w:num w:numId="16">
    <w:abstractNumId w:val="15"/>
  </w:num>
  <w:num w:numId="17">
    <w:abstractNumId w:val="38"/>
  </w:num>
  <w:num w:numId="18">
    <w:abstractNumId w:val="6"/>
  </w:num>
  <w:num w:numId="19">
    <w:abstractNumId w:val="25"/>
  </w:num>
  <w:num w:numId="20">
    <w:abstractNumId w:val="35"/>
  </w:num>
  <w:num w:numId="21">
    <w:abstractNumId w:val="21"/>
  </w:num>
  <w:num w:numId="22">
    <w:abstractNumId w:val="27"/>
  </w:num>
  <w:num w:numId="23">
    <w:abstractNumId w:val="39"/>
  </w:num>
  <w:num w:numId="24">
    <w:abstractNumId w:val="28"/>
  </w:num>
  <w:num w:numId="25">
    <w:abstractNumId w:val="11"/>
  </w:num>
  <w:num w:numId="26">
    <w:abstractNumId w:val="1"/>
  </w:num>
  <w:num w:numId="27">
    <w:abstractNumId w:val="3"/>
  </w:num>
  <w:num w:numId="28">
    <w:abstractNumId w:val="30"/>
  </w:num>
  <w:num w:numId="29">
    <w:abstractNumId w:val="33"/>
  </w:num>
  <w:num w:numId="30">
    <w:abstractNumId w:val="16"/>
  </w:num>
  <w:num w:numId="31">
    <w:abstractNumId w:val="12"/>
  </w:num>
  <w:num w:numId="32">
    <w:abstractNumId w:val="22"/>
  </w:num>
  <w:num w:numId="33">
    <w:abstractNumId w:val="17"/>
  </w:num>
  <w:num w:numId="34">
    <w:abstractNumId w:val="31"/>
  </w:num>
  <w:num w:numId="35">
    <w:abstractNumId w:val="13"/>
  </w:num>
  <w:num w:numId="36">
    <w:abstractNumId w:val="26"/>
  </w:num>
  <w:num w:numId="37">
    <w:abstractNumId w:val="9"/>
  </w:num>
  <w:num w:numId="38">
    <w:abstractNumId w:val="34"/>
  </w:num>
  <w:num w:numId="39">
    <w:abstractNumId w:val="37"/>
  </w:num>
  <w:num w:numId="40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97"/>
    <w:rsid w:val="006A459B"/>
    <w:rsid w:val="00D5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DF6CB-8FB2-478F-8094-7F24FCF22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51A97"/>
    <w:pPr>
      <w:spacing w:after="0" w:line="276" w:lineRule="auto"/>
    </w:pPr>
    <w:rPr>
      <w:rFonts w:ascii="Arial" w:eastAsia="Arial" w:hAnsi="Arial" w:cs="Arial"/>
      <w:lang w:val="en" w:eastAsia="en-GB"/>
    </w:rPr>
  </w:style>
  <w:style w:type="paragraph" w:styleId="Heading1">
    <w:name w:val="heading 1"/>
    <w:basedOn w:val="Normal"/>
    <w:next w:val="Normal"/>
    <w:link w:val="Heading1Char"/>
    <w:rsid w:val="00D51A9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rsid w:val="00D51A9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rsid w:val="00D51A9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D51A9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D51A97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rsid w:val="00D51A97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1A97"/>
    <w:rPr>
      <w:rFonts w:ascii="Arial" w:eastAsia="Arial" w:hAnsi="Arial" w:cs="Arial"/>
      <w:sz w:val="40"/>
      <w:szCs w:val="40"/>
      <w:lang w:val="en" w:eastAsia="en-GB"/>
    </w:rPr>
  </w:style>
  <w:style w:type="character" w:customStyle="1" w:styleId="Heading2Char">
    <w:name w:val="Heading 2 Char"/>
    <w:basedOn w:val="DefaultParagraphFont"/>
    <w:link w:val="Heading2"/>
    <w:rsid w:val="00D51A97"/>
    <w:rPr>
      <w:rFonts w:ascii="Arial" w:eastAsia="Arial" w:hAnsi="Arial" w:cs="Arial"/>
      <w:sz w:val="32"/>
      <w:szCs w:val="32"/>
      <w:lang w:val="en" w:eastAsia="en-GB"/>
    </w:rPr>
  </w:style>
  <w:style w:type="character" w:customStyle="1" w:styleId="Heading3Char">
    <w:name w:val="Heading 3 Char"/>
    <w:basedOn w:val="DefaultParagraphFont"/>
    <w:link w:val="Heading3"/>
    <w:rsid w:val="00D51A97"/>
    <w:rPr>
      <w:rFonts w:ascii="Arial" w:eastAsia="Arial" w:hAnsi="Arial" w:cs="Arial"/>
      <w:color w:val="434343"/>
      <w:sz w:val="28"/>
      <w:szCs w:val="28"/>
      <w:lang w:val="en" w:eastAsia="en-GB"/>
    </w:rPr>
  </w:style>
  <w:style w:type="character" w:customStyle="1" w:styleId="Heading4Char">
    <w:name w:val="Heading 4 Char"/>
    <w:basedOn w:val="DefaultParagraphFont"/>
    <w:link w:val="Heading4"/>
    <w:rsid w:val="00D51A97"/>
    <w:rPr>
      <w:rFonts w:ascii="Arial" w:eastAsia="Arial" w:hAnsi="Arial" w:cs="Arial"/>
      <w:color w:val="666666"/>
      <w:sz w:val="24"/>
      <w:szCs w:val="24"/>
      <w:lang w:val="en" w:eastAsia="en-GB"/>
    </w:rPr>
  </w:style>
  <w:style w:type="character" w:customStyle="1" w:styleId="Heading5Char">
    <w:name w:val="Heading 5 Char"/>
    <w:basedOn w:val="DefaultParagraphFont"/>
    <w:link w:val="Heading5"/>
    <w:rsid w:val="00D51A97"/>
    <w:rPr>
      <w:rFonts w:ascii="Arial" w:eastAsia="Arial" w:hAnsi="Arial" w:cs="Arial"/>
      <w:color w:val="666666"/>
      <w:lang w:val="en" w:eastAsia="en-GB"/>
    </w:rPr>
  </w:style>
  <w:style w:type="character" w:customStyle="1" w:styleId="Heading6Char">
    <w:name w:val="Heading 6 Char"/>
    <w:basedOn w:val="DefaultParagraphFont"/>
    <w:link w:val="Heading6"/>
    <w:rsid w:val="00D51A97"/>
    <w:rPr>
      <w:rFonts w:ascii="Arial" w:eastAsia="Arial" w:hAnsi="Arial" w:cs="Arial"/>
      <w:i/>
      <w:iCs/>
      <w:color w:val="666666"/>
      <w:lang w:val="en" w:eastAsia="en-GB"/>
    </w:rPr>
  </w:style>
  <w:style w:type="table" w:customStyle="1" w:styleId="TableNormal0">
    <w:name w:val="TableNormal"/>
    <w:rsid w:val="00D51A97"/>
    <w:pPr>
      <w:spacing w:after="0" w:line="276" w:lineRule="auto"/>
    </w:pPr>
    <w:rPr>
      <w:rFonts w:ascii="Arial" w:eastAsia="Arial" w:hAnsi="Arial" w:cs="Arial"/>
      <w:lang w:val="en" w:eastAsia="en-GB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rsid w:val="00D51A97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rsid w:val="00D51A97"/>
    <w:rPr>
      <w:rFonts w:ascii="Arial" w:eastAsia="Arial" w:hAnsi="Arial" w:cs="Arial"/>
      <w:sz w:val="52"/>
      <w:szCs w:val="52"/>
      <w:lang w:val="en" w:eastAsia="en-GB"/>
    </w:rPr>
  </w:style>
  <w:style w:type="paragraph" w:styleId="Subtitle">
    <w:name w:val="Subtitle"/>
    <w:basedOn w:val="Normal"/>
    <w:next w:val="Normal"/>
    <w:link w:val="SubtitleChar"/>
    <w:rsid w:val="00D51A97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D51A97"/>
    <w:rPr>
      <w:rFonts w:ascii="Arial" w:eastAsia="Arial" w:hAnsi="Arial" w:cs="Arial"/>
      <w:color w:val="666666"/>
      <w:sz w:val="30"/>
      <w:szCs w:val="30"/>
      <w:lang w:val="en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BCF71057</Template>
  <TotalTime>0</TotalTime>
  <Pages>20</Pages>
  <Words>6132</Words>
  <Characters>34959</Characters>
  <Application>Microsoft Office Word</Application>
  <DocSecurity>0</DocSecurity>
  <Lines>291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Theunissen</dc:creator>
  <cp:keywords/>
  <dc:description/>
  <cp:lastModifiedBy>Sarah Theunissen</cp:lastModifiedBy>
  <cp:revision>1</cp:revision>
  <dcterms:created xsi:type="dcterms:W3CDTF">2026-09-30T13:37:00Z</dcterms:created>
  <dcterms:modified xsi:type="dcterms:W3CDTF">2026-09-30T13:38:00Z</dcterms:modified>
</cp:coreProperties>
</file>